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BB6" w:rsidRPr="000C2642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Інформатика. Технології. Трудове навчання. Фізика 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z w:val="28"/>
          <w:szCs w:val="28"/>
          <w:lang w:val="uk-UA"/>
        </w:rPr>
      </w:pPr>
      <w:r w:rsidRPr="000C2642">
        <w:rPr>
          <w:rFonts w:ascii="Times New Roman" w:hAnsi="Times New Roman" w:cs="Times New Roman"/>
          <w:sz w:val="28"/>
          <w:szCs w:val="28"/>
          <w:lang w:val="uk-UA"/>
        </w:rPr>
        <w:t xml:space="preserve">На період карантину навчання ведеться в дистанційній формі, на базі додатку </w:t>
      </w:r>
      <w:r w:rsidRPr="000C264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C2642">
        <w:rPr>
          <w:rFonts w:ascii="Times New Roman" w:hAnsi="Times New Roman" w:cs="Times New Roman"/>
          <w:sz w:val="28"/>
          <w:szCs w:val="28"/>
          <w:lang w:val="uk-UA"/>
        </w:rPr>
        <w:t xml:space="preserve">, а саме в classroom (гул клас). На сайті школи розміщені </w:t>
      </w:r>
      <w:r>
        <w:rPr>
          <w:rFonts w:ascii="Times New Roman" w:hAnsi="Times New Roman" w:cs="Times New Roman"/>
          <w:sz w:val="28"/>
          <w:szCs w:val="28"/>
          <w:lang w:val="uk-UA"/>
        </w:rPr>
        <w:t>коди для учнів.</w:t>
      </w:r>
    </w:p>
    <w:p w:rsidR="00C60BB6" w:rsidRPr="003277AE" w:rsidRDefault="00C60BB6" w:rsidP="00FF4F62">
      <w:pPr>
        <w:spacing w:line="240" w:lineRule="auto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5к</w:t>
      </w:r>
      <w:r>
        <w:rPr>
          <w:rFonts w:ascii="Times New Roman" w:hAnsi="Times New Roman" w:cs="Times New Roman"/>
          <w:color w:val="FF0000"/>
          <w:sz w:val="40"/>
          <w:szCs w:val="40"/>
          <w:lang w:val="uk-UA"/>
        </w:rPr>
        <w:t>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лjuafif5</w:t>
      </w:r>
    </w:p>
    <w:p w:rsidR="00C60BB6" w:rsidRPr="003277AE" w:rsidRDefault="00C60BB6" w:rsidP="00FF4F62">
      <w:pPr>
        <w:spacing w:line="240" w:lineRule="auto"/>
        <w:ind w:left="-24" w:firstLine="24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6кл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clmqg5c </w:t>
      </w:r>
    </w:p>
    <w:p w:rsidR="00C60BB6" w:rsidRPr="003277AE" w:rsidRDefault="00C60BB6" w:rsidP="00FF4F62">
      <w:pPr>
        <w:spacing w:line="240" w:lineRule="auto"/>
        <w:ind w:left="-24" w:firstLine="24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7кл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oaoty7c </w:t>
      </w:r>
    </w:p>
    <w:p w:rsidR="00C60BB6" w:rsidRPr="003277AE" w:rsidRDefault="00C60BB6" w:rsidP="00FF4F62">
      <w:pPr>
        <w:spacing w:line="240" w:lineRule="auto"/>
        <w:ind w:left="-24" w:firstLine="24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8кл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62t5nyt </w:t>
      </w:r>
    </w:p>
    <w:p w:rsidR="00C60BB6" w:rsidRPr="003277AE" w:rsidRDefault="00C60BB6" w:rsidP="00FF4F62">
      <w:pPr>
        <w:spacing w:line="240" w:lineRule="auto"/>
        <w:ind w:left="-24" w:firstLine="24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9кл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dkudu2r </w:t>
      </w:r>
    </w:p>
    <w:p w:rsidR="00C60BB6" w:rsidRPr="003277AE" w:rsidRDefault="00C60BB6" w:rsidP="00FF4F62">
      <w:pPr>
        <w:spacing w:line="240" w:lineRule="auto"/>
        <w:ind w:left="-24" w:firstLine="24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 w:rsidRPr="003277AE">
        <w:rPr>
          <w:rFonts w:ascii="Times New Roman" w:hAnsi="Times New Roman" w:cs="Times New Roman"/>
          <w:color w:val="FF0000"/>
          <w:sz w:val="40"/>
          <w:szCs w:val="40"/>
          <w:lang w:val="uk-UA"/>
        </w:rPr>
        <w:t>11кл</w:t>
      </w:r>
      <w:r w:rsidRPr="003277AE">
        <w:rPr>
          <w:rFonts w:ascii="Times New Roman" w:hAnsi="Times New Roman" w:cs="Times New Roman"/>
          <w:sz w:val="40"/>
          <w:szCs w:val="40"/>
          <w:lang w:val="uk-UA"/>
        </w:rPr>
        <w:t xml:space="preserve"> 2mpv7hp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0C264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В класі учням поступово додаються завдання.  В завдання входить матеріал, який учні мають опрацювати (текст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підручника </w:t>
      </w:r>
      <w:r w:rsidRPr="003277A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матеріал з мережі, тести, </w:t>
      </w:r>
      <w:r w:rsidRPr="003277A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презентац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ії). Завдання у зошиті </w:t>
      </w:r>
      <w:r w:rsidRPr="000C264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для закріплення та перевірки матеріалу, учень виконує та прикріплює свою відповідь до опублікованого завдання.</w:t>
      </w:r>
    </w:p>
    <w:p w:rsidR="00C60BB6" w:rsidRDefault="00C60BB6" w:rsidP="004617B0">
      <w:pPr>
        <w:spacing w:line="360" w:lineRule="auto"/>
        <w:ind w:left="-24" w:firstLine="24"/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З інформатики учні працюють на сайтах: </w:t>
      </w:r>
      <w:hyperlink r:id="rId6" w:history="1">
        <w:r w:rsidRPr="00D32279">
          <w:rPr>
            <w:color w:val="0000FF"/>
            <w:u w:val="single"/>
          </w:rPr>
          <w:t>https</w:t>
        </w:r>
        <w:r w:rsidRPr="00D32279">
          <w:rPr>
            <w:color w:val="0000FF"/>
            <w:u w:val="single"/>
            <w:lang w:val="uk-UA"/>
          </w:rPr>
          <w:t>://</w:t>
        </w:r>
        <w:r w:rsidRPr="00D32279">
          <w:rPr>
            <w:color w:val="0000FF"/>
            <w:u w:val="single"/>
          </w:rPr>
          <w:t>studio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code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org</w:t>
        </w:r>
        <w:r w:rsidRPr="00D32279">
          <w:rPr>
            <w:color w:val="0000FF"/>
            <w:u w:val="single"/>
            <w:lang w:val="uk-UA"/>
          </w:rPr>
          <w:t>/</w:t>
        </w:r>
      </w:hyperlink>
      <w:hyperlink r:id="rId7" w:history="1">
        <w:r w:rsidRPr="00D32279">
          <w:rPr>
            <w:color w:val="0000FF"/>
            <w:u w:val="single"/>
          </w:rPr>
          <w:t>https</w:t>
        </w:r>
        <w:r w:rsidRPr="00D32279">
          <w:rPr>
            <w:color w:val="0000FF"/>
            <w:u w:val="single"/>
            <w:lang w:val="uk-UA"/>
          </w:rPr>
          <w:t>://</w:t>
        </w:r>
        <w:r w:rsidRPr="00D32279">
          <w:rPr>
            <w:color w:val="0000FF"/>
            <w:u w:val="single"/>
          </w:rPr>
          <w:t>blockly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games</w:t>
        </w:r>
        <w:r w:rsidRPr="00D32279">
          <w:rPr>
            <w:color w:val="0000FF"/>
            <w:u w:val="single"/>
            <w:lang w:val="uk-UA"/>
          </w:rPr>
          <w:t>/</w:t>
        </w:r>
      </w:hyperlink>
      <w:hyperlink r:id="rId8" w:history="1">
        <w:r w:rsidRPr="00D32279">
          <w:rPr>
            <w:color w:val="0000FF"/>
            <w:u w:val="single"/>
          </w:rPr>
          <w:t>https</w:t>
        </w:r>
        <w:r w:rsidRPr="00D32279">
          <w:rPr>
            <w:color w:val="0000FF"/>
            <w:u w:val="single"/>
            <w:lang w:val="uk-UA"/>
          </w:rPr>
          <w:t>://</w:t>
        </w:r>
        <w:r w:rsidRPr="00D32279">
          <w:rPr>
            <w:color w:val="0000FF"/>
            <w:u w:val="single"/>
          </w:rPr>
          <w:t>www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tynker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com</w:t>
        </w:r>
        <w:r w:rsidRPr="00D32279">
          <w:rPr>
            <w:color w:val="0000FF"/>
            <w:u w:val="single"/>
            <w:lang w:val="uk-UA"/>
          </w:rPr>
          <w:t>/</w:t>
        </w:r>
      </w:hyperlink>
      <w:hyperlink r:id="rId9" w:history="1">
        <w:r w:rsidRPr="00D04C5F">
          <w:rPr>
            <w:rStyle w:val="Hyperlink"/>
          </w:rPr>
          <w:t>https://www.codemonkey.com/</w:t>
        </w:r>
      </w:hyperlink>
      <w:r>
        <w:rPr>
          <w:lang w:val="uk-UA"/>
        </w:rPr>
        <w:t xml:space="preserve"> </w:t>
      </w:r>
      <w:r w:rsidRPr="00AB21A4">
        <w:rPr>
          <w:rFonts w:ascii="Times New Roman" w:hAnsi="Times New Roman" w:cs="Times New Roman"/>
          <w:sz w:val="28"/>
          <w:szCs w:val="28"/>
          <w:lang w:val="uk-UA"/>
        </w:rPr>
        <w:t>тестування проходять н а сайті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Pr="00AB21A4">
          <w:rPr>
            <w:color w:val="0000FF"/>
            <w:u w:val="single"/>
          </w:rPr>
          <w:t>https://naurok.com.ua/</w:t>
        </w:r>
      </w:hyperlink>
    </w:p>
    <w:p w:rsidR="00C60BB6" w:rsidRDefault="00C60BB6" w:rsidP="004617B0">
      <w:pPr>
        <w:spacing w:line="360" w:lineRule="auto"/>
        <w:ind w:left="-24" w:firstLine="24"/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завдань контролюється через скріншот або фото виконаних уроків. Таким </w:t>
      </w:r>
      <w:r w:rsidRPr="000C264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чином забезпечується зворотній зв'язок з чителем.</w:t>
      </w:r>
      <w:r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uk-UA" w:eastAsia="en-US"/>
        </w:rPr>
        <w:t xml:space="preserve"> </w:t>
      </w:r>
    </w:p>
    <w:p w:rsidR="00C60BB6" w:rsidRDefault="00C60BB6" w:rsidP="004617B0">
      <w:pPr>
        <w:spacing w:line="360" w:lineRule="auto"/>
        <w:ind w:left="-24" w:firstLine="24"/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uk-UA" w:eastAsia="en-US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271.5pt;height:205.5pt;visibility:visible">
            <v:imagedata r:id="rId11" o:title=""/>
          </v:shape>
        </w:pict>
      </w:r>
    </w:p>
    <w:p w:rsidR="00C60BB6" w:rsidRPr="00631BEC" w:rsidRDefault="00C60BB6" w:rsidP="004617B0">
      <w:pPr>
        <w:spacing w:line="360" w:lineRule="auto"/>
        <w:ind w:left="-24" w:firstLine="24"/>
        <w:rPr>
          <w:lang w:val="uk-UA"/>
        </w:rPr>
      </w:pPr>
      <w:r>
        <w:pict>
          <v:shape id="Рисунок 1" o:spid="_x0000_i1026" type="#_x0000_t75" style="width:155.25pt;height:222.75pt;rotation:180;flip:x y;visibility:visible" o:allowoverlap="f">
            <v:imagedata r:id="rId12" o:title=""/>
          </v:shape>
        </w:pict>
      </w:r>
      <w:r>
        <w:rPr>
          <w:lang w:val="uk-UA"/>
        </w:rPr>
        <w:t xml:space="preserve">      </w:t>
      </w: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" o:spid="_x0000_i1027" type="#_x0000_t75" style="width:167.25pt;height:223.5pt;visibility:visible">
            <v:imagedata r:id="rId13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5" o:spid="_x0000_i1028" type="#_x0000_t75" style="width:522pt;height:306pt;visibility:visible">
            <v:imagedata r:id="rId14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0" o:spid="_x0000_i1029" type="#_x0000_t75" style="width:336pt;height:145.5pt;visibility:visible">
            <v:imagedata r:id="rId15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3" o:spid="_x0000_i1030" type="#_x0000_t75" style="width:523.5pt;height:237.75pt;visibility:visible">
            <v:imagedata r:id="rId16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6" o:spid="_x0000_i1031" type="#_x0000_t75" style="width:518.25pt;height:231pt;visibility:visible">
            <v:imagedata r:id="rId17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0C264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В класі учень може задавати індивідуальні питання та отримувати консультації в Гугл класі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lang w:val="uk-UA"/>
        </w:rPr>
      </w:pPr>
      <w:r>
        <w:rPr>
          <w:rFonts w:ascii="Times New Roman" w:hAnsi="Times New Roman" w:cs="Times New Roman"/>
          <w:color w:val="FF0000"/>
          <w:spacing w:val="2"/>
          <w:sz w:val="36"/>
          <w:szCs w:val="36"/>
          <w:shd w:val="clear" w:color="auto" w:fill="FFFFFF"/>
          <w:lang w:val="uk-UA"/>
        </w:rPr>
        <w:t>4 клас.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Інформатика. Учні працює через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Viber</w:t>
      </w:r>
      <w:r w:rsidRPr="00ED4DF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</w:t>
      </w:r>
      <w:r w:rsidRPr="00ED4DF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Учн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і отримують посилання на сайт </w:t>
      </w:r>
      <w:hyperlink r:id="rId18" w:history="1">
        <w:r w:rsidRPr="00D32279">
          <w:rPr>
            <w:color w:val="0000FF"/>
            <w:u w:val="single"/>
          </w:rPr>
          <w:t>https</w:t>
        </w:r>
        <w:r w:rsidRPr="00D32279">
          <w:rPr>
            <w:color w:val="0000FF"/>
            <w:u w:val="single"/>
            <w:lang w:val="uk-UA"/>
          </w:rPr>
          <w:t>://</w:t>
        </w:r>
        <w:r w:rsidRPr="00D32279">
          <w:rPr>
            <w:color w:val="0000FF"/>
            <w:u w:val="single"/>
          </w:rPr>
          <w:t>studio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code</w:t>
        </w:r>
        <w:r w:rsidRPr="00D32279">
          <w:rPr>
            <w:color w:val="0000FF"/>
            <w:u w:val="single"/>
            <w:lang w:val="uk-UA"/>
          </w:rPr>
          <w:t>.</w:t>
        </w:r>
        <w:r w:rsidRPr="00D32279">
          <w:rPr>
            <w:color w:val="0000FF"/>
            <w:u w:val="single"/>
          </w:rPr>
          <w:t>org</w:t>
        </w:r>
        <w:r w:rsidRPr="00D32279">
          <w:rPr>
            <w:color w:val="0000FF"/>
            <w:u w:val="single"/>
            <w:lang w:val="uk-UA"/>
          </w:rPr>
          <w:t>/</w:t>
        </w:r>
      </w:hyperlink>
      <w:r>
        <w:rPr>
          <w:lang w:val="uk-UA"/>
        </w:rPr>
        <w:t xml:space="preserve">.  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D4DFF">
        <w:rPr>
          <w:rFonts w:ascii="Times New Roman" w:hAnsi="Times New Roman" w:cs="Times New Roman"/>
          <w:sz w:val="28"/>
          <w:szCs w:val="28"/>
          <w:lang w:val="uk-UA"/>
        </w:rPr>
        <w:t>ісля проходжен</w:t>
      </w:r>
      <w:r>
        <w:rPr>
          <w:rFonts w:ascii="Times New Roman" w:hAnsi="Times New Roman" w:cs="Times New Roman"/>
          <w:sz w:val="28"/>
          <w:szCs w:val="28"/>
          <w:lang w:val="uk-UA"/>
        </w:rPr>
        <w:t>ня завдань присилають сертифікати.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2" o:spid="_x0000_i1032" type="#_x0000_t75" style="width:324pt;height:243pt;visibility:visible">
            <v:imagedata r:id="rId19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З трудового навчання учні отримують різноманітні  завдання практичного характеру.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uk-UA" w:eastAsia="en-US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7" o:spid="_x0000_i1033" type="#_x0000_t75" style="width:520.5pt;height:252.75pt;visibility:visible">
            <v:imagedata r:id="rId20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Результат роботи учні присилають в вигляді фото.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uk-UA" w:eastAsia="en-US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8" o:spid="_x0000_i1034" type="#_x0000_t75" style="width:231.75pt;height:328.5pt;visibility:visible">
            <v:imagedata r:id="rId21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9" o:spid="_x0000_i1035" type="#_x0000_t75" style="width:446.25pt;height:346.5pt;visibility:visible">
            <v:imagedata r:id="rId22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та тести на сайті На урок. </w:t>
      </w:r>
      <w:hyperlink r:id="rId23" w:history="1">
        <w:r w:rsidRPr="00AB21A4">
          <w:rPr>
            <w:color w:val="0000FF"/>
            <w:u w:val="single"/>
          </w:rPr>
          <w:t>https://naurok.com.ua/</w:t>
        </w:r>
      </w:hyperlink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4" o:spid="_x0000_i1036" type="#_x0000_t75" style="width:568.5pt;height:255pt;visibility:visible">
            <v:imagedata r:id="rId24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15" o:spid="_x0000_i1037" type="#_x0000_t75" style="width:521.25pt;height:282.75pt;visibility:visible">
            <v:imagedata r:id="rId25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Методична робота . Проходження курсів.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Створюються презентації та тести, які публікуються на платформі «На урок».</w:t>
      </w:r>
      <w:bookmarkStart w:id="0" w:name="_GoBack"/>
      <w:bookmarkEnd w:id="0"/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0" o:spid="_x0000_i1038" type="#_x0000_t75" style="width:351.75pt;height:250.5pt;visibility:visible">
            <v:imagedata r:id="rId26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1" o:spid="_x0000_i1039" type="#_x0000_t75" style="width:417pt;height:336.75pt;visibility:visible">
            <v:imagedata r:id="rId27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2" o:spid="_x0000_i1040" type="#_x0000_t75" style="width:522.75pt;height:329.25pt;visibility:visible">
            <v:imagedata r:id="rId28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Створення презентацій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3" o:spid="_x0000_i1041" type="#_x0000_t75" style="width:234pt;height:329.25pt;visibility:visible">
            <v:imagedata r:id="rId29" o:title=""/>
          </v:shape>
        </w:pict>
      </w: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4" o:spid="_x0000_i1042" type="#_x0000_t75" style="width:240.75pt;height:342pt;visibility:visible">
            <v:imagedata r:id="rId30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Створення тестів га сайт «На УРОК»</w: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 w:rsidRPr="00A2569C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  <w:lang w:val="en-US" w:eastAsia="en-US"/>
        </w:rPr>
        <w:pict>
          <v:shape id="Рисунок 25" o:spid="_x0000_i1043" type="#_x0000_t75" style="width:520.5pt;height:284.25pt;visibility:visible">
            <v:imagedata r:id="rId31" o:title=""/>
          </v:shape>
        </w:pict>
      </w:r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Посилання на тести </w:t>
      </w:r>
    </w:p>
    <w:p w:rsidR="00C60BB6" w:rsidRPr="005B2E4F" w:rsidRDefault="00C60BB6" w:rsidP="000C2642">
      <w:pPr>
        <w:spacing w:line="360" w:lineRule="auto"/>
        <w:ind w:left="-24" w:firstLine="24"/>
        <w:rPr>
          <w:lang w:val="uk-UA"/>
        </w:rPr>
      </w:pPr>
      <w:hyperlink r:id="rId32" w:history="1">
        <w:r w:rsidRPr="005B2E4F">
          <w:rPr>
            <w:color w:val="0000FF"/>
            <w:u w:val="single"/>
          </w:rPr>
          <w:t>https</w:t>
        </w:r>
        <w:r w:rsidRPr="005B2E4F">
          <w:rPr>
            <w:color w:val="0000FF"/>
            <w:u w:val="single"/>
            <w:lang w:val="uk-UA"/>
          </w:rPr>
          <w:t>://</w:t>
        </w:r>
        <w:r w:rsidRPr="005B2E4F">
          <w:rPr>
            <w:color w:val="0000FF"/>
            <w:u w:val="single"/>
          </w:rPr>
          <w:t>naurok</w:t>
        </w:r>
        <w:r w:rsidRPr="005B2E4F">
          <w:rPr>
            <w:color w:val="0000FF"/>
            <w:u w:val="single"/>
            <w:lang w:val="uk-UA"/>
          </w:rPr>
          <w:t>.</w:t>
        </w:r>
        <w:r w:rsidRPr="005B2E4F">
          <w:rPr>
            <w:color w:val="0000FF"/>
            <w:u w:val="single"/>
          </w:rPr>
          <w:t>com</w:t>
        </w:r>
        <w:r w:rsidRPr="005B2E4F">
          <w:rPr>
            <w:color w:val="0000FF"/>
            <w:u w:val="single"/>
            <w:lang w:val="uk-UA"/>
          </w:rPr>
          <w:t>.</w:t>
        </w:r>
        <w:r w:rsidRPr="005B2E4F">
          <w:rPr>
            <w:color w:val="0000FF"/>
            <w:u w:val="single"/>
          </w:rPr>
          <w:t>ua</w:t>
        </w:r>
        <w:r w:rsidRPr="005B2E4F">
          <w:rPr>
            <w:color w:val="0000FF"/>
            <w:u w:val="single"/>
            <w:lang w:val="uk-UA"/>
          </w:rPr>
          <w:t>/</w:t>
        </w:r>
        <w:r w:rsidRPr="005B2E4F">
          <w:rPr>
            <w:color w:val="0000FF"/>
            <w:u w:val="single"/>
          </w:rPr>
          <w:t>test</w:t>
        </w:r>
        <w:r w:rsidRPr="005B2E4F">
          <w:rPr>
            <w:color w:val="0000FF"/>
            <w:u w:val="single"/>
            <w:lang w:val="uk-UA"/>
          </w:rPr>
          <w:t>/</w:t>
        </w:r>
        <w:r w:rsidRPr="005B2E4F">
          <w:rPr>
            <w:color w:val="0000FF"/>
            <w:u w:val="single"/>
          </w:rPr>
          <w:t>ruchni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istrumenti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dlya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obrobki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dereva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ta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metalu</w:t>
        </w:r>
        <w:r w:rsidRPr="005B2E4F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chachtina</w:t>
        </w:r>
        <w:r w:rsidRPr="005B2E4F">
          <w:rPr>
            <w:color w:val="0000FF"/>
            <w:u w:val="single"/>
            <w:lang w:val="uk-UA"/>
          </w:rPr>
          <w:t>-2-162555.</w:t>
        </w:r>
        <w:r w:rsidRPr="005B2E4F">
          <w:rPr>
            <w:color w:val="0000FF"/>
            <w:u w:val="single"/>
          </w:rPr>
          <w:t>html</w:t>
        </w:r>
      </w:hyperlink>
    </w:p>
    <w:p w:rsidR="00C60BB6" w:rsidRPr="005B2E4F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hyperlink r:id="rId33" w:history="1">
        <w:r w:rsidRPr="005B2E4F">
          <w:rPr>
            <w:color w:val="0000FF"/>
            <w:u w:val="single"/>
          </w:rPr>
          <w:t>https</w:t>
        </w:r>
        <w:r w:rsidRPr="00FF4F62">
          <w:rPr>
            <w:color w:val="0000FF"/>
            <w:u w:val="single"/>
            <w:lang w:val="uk-UA"/>
          </w:rPr>
          <w:t>://</w:t>
        </w:r>
        <w:r w:rsidRPr="005B2E4F">
          <w:rPr>
            <w:color w:val="0000FF"/>
            <w:u w:val="single"/>
          </w:rPr>
          <w:t>naurok</w:t>
        </w:r>
        <w:r w:rsidRPr="00FF4F62">
          <w:rPr>
            <w:color w:val="0000FF"/>
            <w:u w:val="single"/>
            <w:lang w:val="uk-UA"/>
          </w:rPr>
          <w:t>.</w:t>
        </w:r>
        <w:r w:rsidRPr="005B2E4F">
          <w:rPr>
            <w:color w:val="0000FF"/>
            <w:u w:val="single"/>
          </w:rPr>
          <w:t>com</w:t>
        </w:r>
        <w:r w:rsidRPr="00FF4F62">
          <w:rPr>
            <w:color w:val="0000FF"/>
            <w:u w:val="single"/>
            <w:lang w:val="uk-UA"/>
          </w:rPr>
          <w:t>.</w:t>
        </w:r>
        <w:r w:rsidRPr="005B2E4F">
          <w:rPr>
            <w:color w:val="0000FF"/>
            <w:u w:val="single"/>
          </w:rPr>
          <w:t>ua</w:t>
        </w:r>
        <w:r w:rsidRPr="00FF4F62">
          <w:rPr>
            <w:color w:val="0000FF"/>
            <w:u w:val="single"/>
            <w:lang w:val="uk-UA"/>
          </w:rPr>
          <w:t>/</w:t>
        </w:r>
        <w:r w:rsidRPr="005B2E4F">
          <w:rPr>
            <w:color w:val="0000FF"/>
            <w:u w:val="single"/>
          </w:rPr>
          <w:t>test</w:t>
        </w:r>
        <w:r w:rsidRPr="00FF4F62">
          <w:rPr>
            <w:color w:val="0000FF"/>
            <w:u w:val="single"/>
            <w:lang w:val="uk-UA"/>
          </w:rPr>
          <w:t>/</w:t>
        </w:r>
        <w:r w:rsidRPr="005B2E4F">
          <w:rPr>
            <w:color w:val="0000FF"/>
            <w:u w:val="single"/>
          </w:rPr>
          <w:t>ruchni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istrumenti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dlya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obrobki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dereva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ta</w:t>
        </w:r>
        <w:r w:rsidRPr="00FF4F62">
          <w:rPr>
            <w:color w:val="0000FF"/>
            <w:u w:val="single"/>
            <w:lang w:val="uk-UA"/>
          </w:rPr>
          <w:t>-</w:t>
        </w:r>
        <w:r w:rsidRPr="005B2E4F">
          <w:rPr>
            <w:color w:val="0000FF"/>
            <w:u w:val="single"/>
          </w:rPr>
          <w:t>metalu</w:t>
        </w:r>
        <w:r w:rsidRPr="00FF4F62">
          <w:rPr>
            <w:color w:val="0000FF"/>
            <w:u w:val="single"/>
            <w:lang w:val="uk-UA"/>
          </w:rPr>
          <w:t>-107803.</w:t>
        </w:r>
        <w:r w:rsidRPr="005B2E4F">
          <w:rPr>
            <w:color w:val="0000FF"/>
            <w:u w:val="single"/>
          </w:rPr>
          <w:t>html</w:t>
        </w:r>
      </w:hyperlink>
    </w:p>
    <w:p w:rsidR="00C60BB6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Pr="000C2642" w:rsidRDefault="00C60BB6" w:rsidP="000C2642">
      <w:pPr>
        <w:spacing w:line="360" w:lineRule="auto"/>
        <w:ind w:left="-24" w:firstLine="24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</w:p>
    <w:p w:rsidR="00C60BB6" w:rsidRPr="000C2642" w:rsidRDefault="00C60BB6" w:rsidP="000C2642">
      <w:pPr>
        <w:spacing w:line="360" w:lineRule="auto"/>
        <w:ind w:firstLine="24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60BB6" w:rsidRPr="000C2642" w:rsidSect="000C264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BB6" w:rsidRDefault="00C60BB6" w:rsidP="004617B0">
      <w:pPr>
        <w:spacing w:after="0" w:line="240" w:lineRule="auto"/>
      </w:pPr>
      <w:r>
        <w:separator/>
      </w:r>
    </w:p>
  </w:endnote>
  <w:endnote w:type="continuationSeparator" w:id="1">
    <w:p w:rsidR="00C60BB6" w:rsidRDefault="00C60BB6" w:rsidP="00461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BB6" w:rsidRDefault="00C60BB6" w:rsidP="004617B0">
      <w:pPr>
        <w:spacing w:after="0" w:line="240" w:lineRule="auto"/>
      </w:pPr>
      <w:r>
        <w:separator/>
      </w:r>
    </w:p>
  </w:footnote>
  <w:footnote w:type="continuationSeparator" w:id="1">
    <w:p w:rsidR="00C60BB6" w:rsidRDefault="00C60BB6" w:rsidP="004617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D00"/>
    <w:rsid w:val="000248D6"/>
    <w:rsid w:val="00065701"/>
    <w:rsid w:val="000A683F"/>
    <w:rsid w:val="000C2642"/>
    <w:rsid w:val="001A0389"/>
    <w:rsid w:val="002F3000"/>
    <w:rsid w:val="003277AE"/>
    <w:rsid w:val="00336C43"/>
    <w:rsid w:val="004617B0"/>
    <w:rsid w:val="004E72B8"/>
    <w:rsid w:val="004F3F69"/>
    <w:rsid w:val="005B2E4F"/>
    <w:rsid w:val="00631BEC"/>
    <w:rsid w:val="00693E1B"/>
    <w:rsid w:val="00747123"/>
    <w:rsid w:val="00763AB7"/>
    <w:rsid w:val="00875D00"/>
    <w:rsid w:val="00A2569C"/>
    <w:rsid w:val="00AB21A4"/>
    <w:rsid w:val="00B74997"/>
    <w:rsid w:val="00C60BB6"/>
    <w:rsid w:val="00CA4BD8"/>
    <w:rsid w:val="00D04C5F"/>
    <w:rsid w:val="00D32279"/>
    <w:rsid w:val="00D67CC0"/>
    <w:rsid w:val="00D93A05"/>
    <w:rsid w:val="00ED4DFF"/>
    <w:rsid w:val="00FF4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97"/>
    <w:pPr>
      <w:spacing w:after="200" w:line="276" w:lineRule="auto"/>
    </w:pPr>
    <w:rPr>
      <w:rFonts w:cs="Calibri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2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48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36C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6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617B0"/>
  </w:style>
  <w:style w:type="paragraph" w:styleId="Footer">
    <w:name w:val="footer"/>
    <w:basedOn w:val="Normal"/>
    <w:link w:val="FooterChar"/>
    <w:uiPriority w:val="99"/>
    <w:rsid w:val="0046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61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37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ynker.com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tudio.code.org/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s://blockly.games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naurok.com.ua/test/ruchni-istrumenti-dlya-obrobki-dereva-ta-metalu-107803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studio.code.org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hyperlink" Target="https://naurok.com.ua/test/ruchni-istrumenti-dlya-obrobki-dereva-ta-metalu-chachtina-2-162555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naurok.com.ua/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naurok.com.ua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hyperlink" Target="https://www.codemonkey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9</Pages>
  <Words>337</Words>
  <Characters>1922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Інформатика</dc:title>
  <dc:subject/>
  <dc:creator>leonid</dc:creator>
  <cp:keywords/>
  <dc:description/>
  <cp:lastModifiedBy>1</cp:lastModifiedBy>
  <cp:revision>2</cp:revision>
  <dcterms:created xsi:type="dcterms:W3CDTF">2020-05-14T07:18:00Z</dcterms:created>
  <dcterms:modified xsi:type="dcterms:W3CDTF">2020-05-14T07:18:00Z</dcterms:modified>
</cp:coreProperties>
</file>